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DAC" w:rsidRDefault="00CC2DAC" w:rsidP="00757251">
      <w:pPr>
        <w:pStyle w:val="Title"/>
        <w:rPr>
          <w:i/>
          <w:szCs w:val="24"/>
          <w:u w:val="single"/>
        </w:rPr>
      </w:pPr>
    </w:p>
    <w:p w:rsidR="00CC2DAC" w:rsidRPr="0047368C" w:rsidRDefault="00CC2DAC" w:rsidP="00DC7E24">
      <w:pPr>
        <w:pStyle w:val="Title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054/2014</w:t>
      </w:r>
    </w:p>
    <w:p w:rsidR="00CC2DAC" w:rsidRDefault="00CC2DAC" w:rsidP="00757251">
      <w:pPr>
        <w:pStyle w:val="Title"/>
        <w:rPr>
          <w:color w:val="FF0000"/>
          <w:szCs w:val="24"/>
        </w:rPr>
      </w:pPr>
    </w:p>
    <w:p w:rsidR="00CC2DAC" w:rsidRDefault="00CC2DAC" w:rsidP="00757251">
      <w:pPr>
        <w:pStyle w:val="Title"/>
        <w:rPr>
          <w:color w:val="FF0000"/>
          <w:szCs w:val="24"/>
        </w:rPr>
      </w:pPr>
    </w:p>
    <w:p w:rsidR="00CC2DAC" w:rsidRDefault="00CC2DAC" w:rsidP="00757251">
      <w:pPr>
        <w:pStyle w:val="Title"/>
        <w:rPr>
          <w:color w:val="FF0000"/>
          <w:szCs w:val="24"/>
        </w:rPr>
      </w:pPr>
    </w:p>
    <w:p w:rsidR="00CC2DAC" w:rsidRDefault="00CC2DAC" w:rsidP="00757251">
      <w:pPr>
        <w:pStyle w:val="Title"/>
        <w:rPr>
          <w:color w:val="FF0000"/>
          <w:szCs w:val="24"/>
        </w:rPr>
      </w:pPr>
    </w:p>
    <w:p w:rsidR="00CC2DAC" w:rsidRDefault="00CC2DAC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C2DAC" w:rsidRDefault="00CC2DAC" w:rsidP="000C6645">
      <w:pPr>
        <w:jc w:val="center"/>
      </w:pPr>
    </w:p>
    <w:p w:rsidR="00CC2DAC" w:rsidRDefault="00CC2DAC" w:rsidP="000C6645">
      <w:pPr>
        <w:jc w:val="center"/>
      </w:pPr>
    </w:p>
    <w:p w:rsidR="00CC2DAC" w:rsidRDefault="00CC2DAC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CC2DAC" w:rsidRDefault="00CC2DAC" w:rsidP="000C6645">
      <w:pPr>
        <w:jc w:val="center"/>
        <w:rPr>
          <w:b/>
        </w:rPr>
      </w:pPr>
    </w:p>
    <w:p w:rsidR="00CC2DAC" w:rsidRDefault="00CC2DAC" w:rsidP="000C6645">
      <w:pPr>
        <w:jc w:val="center"/>
        <w:rPr>
          <w:b/>
        </w:rPr>
      </w:pPr>
    </w:p>
    <w:p w:rsidR="00CC2DAC" w:rsidRDefault="00CC2DAC" w:rsidP="000C6645">
      <w:pPr>
        <w:jc w:val="center"/>
      </w:pPr>
    </w:p>
    <w:p w:rsidR="00CC2DAC" w:rsidRDefault="00CC2DAC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r w:rsidRPr="008805D3">
        <w:t xml:space="preserve"> 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>
        <w:rPr>
          <w:b/>
          <w:u w:val="single"/>
        </w:rPr>
        <w:t>09/12/2014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C2DAC" w:rsidRDefault="00CC2DAC" w:rsidP="002F68C7">
      <w:pPr>
        <w:jc w:val="center"/>
      </w:pPr>
    </w:p>
    <w:p w:rsidR="00CC2DAC" w:rsidRDefault="00CC2DAC" w:rsidP="001221B6">
      <w:pPr>
        <w:rPr>
          <w:b/>
        </w:rPr>
      </w:pPr>
    </w:p>
    <w:p w:rsidR="00CC2DAC" w:rsidRDefault="00CC2DAC" w:rsidP="001D668A">
      <w:pPr>
        <w:jc w:val="center"/>
        <w:rPr>
          <w:b/>
        </w:rPr>
      </w:pPr>
    </w:p>
    <w:p w:rsidR="00CC2DAC" w:rsidRDefault="00CC2DAC" w:rsidP="001D668A">
      <w:pPr>
        <w:jc w:val="center"/>
        <w:rPr>
          <w:b/>
        </w:rPr>
      </w:pPr>
    </w:p>
    <w:p w:rsidR="00CC2DAC" w:rsidRPr="00FC7BFB" w:rsidRDefault="00CC2DAC" w:rsidP="001D668A">
      <w:pPr>
        <w:jc w:val="center"/>
        <w:rPr>
          <w:b/>
        </w:rPr>
      </w:pPr>
      <w:r>
        <w:rPr>
          <w:b/>
        </w:rPr>
        <w:t>AUX. ADMINISTRATIVO</w:t>
      </w:r>
    </w:p>
    <w:p w:rsidR="00CC2DAC" w:rsidRDefault="00CC2DAC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C2DAC" w:rsidRPr="00F3626B" w:rsidTr="001221B6">
        <w:trPr>
          <w:trHeight w:val="357"/>
        </w:trPr>
        <w:tc>
          <w:tcPr>
            <w:tcW w:w="732" w:type="dxa"/>
          </w:tcPr>
          <w:p w:rsidR="00CC2DAC" w:rsidRPr="00F3626B" w:rsidRDefault="00CC2DAC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C2DAC" w:rsidRPr="00F3626B" w:rsidRDefault="00CC2DAC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C2DAC" w:rsidRPr="00F3626B" w:rsidRDefault="00CC2DAC" w:rsidP="001221B6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C2DAC" w:rsidRPr="00F3626B" w:rsidTr="001221B6">
        <w:trPr>
          <w:trHeight w:val="20"/>
        </w:trPr>
        <w:tc>
          <w:tcPr>
            <w:tcW w:w="732" w:type="dxa"/>
            <w:vAlign w:val="bottom"/>
          </w:tcPr>
          <w:p w:rsidR="00CC2DAC" w:rsidRDefault="00CC2DAC" w:rsidP="0059406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8291" w:type="dxa"/>
          </w:tcPr>
          <w:p w:rsidR="00CC2DAC" w:rsidRDefault="00CC2DAC" w:rsidP="001221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CELSO BENEDITO DOS SANTOS</w:t>
            </w:r>
          </w:p>
        </w:tc>
        <w:tc>
          <w:tcPr>
            <w:tcW w:w="1034" w:type="dxa"/>
            <w:noWrap/>
          </w:tcPr>
          <w:p w:rsidR="00CC2DAC" w:rsidRDefault="00CC2DAC" w:rsidP="001221B6">
            <w:pPr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</w:tr>
    </w:tbl>
    <w:p w:rsidR="00CC2DAC" w:rsidRDefault="00CC2DAC" w:rsidP="002F68C7">
      <w:pPr>
        <w:jc w:val="center"/>
      </w:pPr>
    </w:p>
    <w:p w:rsidR="00CC2DAC" w:rsidRPr="00FC7BFB" w:rsidRDefault="00CC2DAC" w:rsidP="00890927">
      <w:pPr>
        <w:jc w:val="center"/>
        <w:rPr>
          <w:b/>
        </w:rPr>
      </w:pPr>
      <w:r>
        <w:rPr>
          <w:b/>
        </w:rPr>
        <w:t>ENFERMEIRO</w:t>
      </w:r>
      <w:r>
        <w:rPr>
          <w:b/>
        </w:rPr>
        <w:tab/>
      </w:r>
    </w:p>
    <w:p w:rsidR="00CC2DAC" w:rsidRDefault="00CC2DAC" w:rsidP="00890927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C2DAC" w:rsidRPr="00F3626B" w:rsidTr="004A5237">
        <w:trPr>
          <w:trHeight w:val="357"/>
        </w:trPr>
        <w:tc>
          <w:tcPr>
            <w:tcW w:w="732" w:type="dxa"/>
          </w:tcPr>
          <w:p w:rsidR="00CC2DAC" w:rsidRPr="00F3626B" w:rsidRDefault="00CC2DAC" w:rsidP="004A523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C2DAC" w:rsidRPr="00F3626B" w:rsidRDefault="00CC2DAC" w:rsidP="004A523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C2DAC" w:rsidRPr="00F3626B" w:rsidRDefault="00CC2DAC" w:rsidP="004A5237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C2DAC" w:rsidRPr="00F3626B" w:rsidTr="004A5237">
        <w:trPr>
          <w:trHeight w:val="20"/>
        </w:trPr>
        <w:tc>
          <w:tcPr>
            <w:tcW w:w="732" w:type="dxa"/>
            <w:vAlign w:val="bottom"/>
          </w:tcPr>
          <w:p w:rsidR="00CC2DAC" w:rsidRDefault="00CC2DAC" w:rsidP="004A523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8291" w:type="dxa"/>
          </w:tcPr>
          <w:p w:rsidR="00CC2DAC" w:rsidRDefault="00CC2DAC" w:rsidP="004A523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ALINE DE SOUZA</w:t>
            </w:r>
          </w:p>
        </w:tc>
        <w:tc>
          <w:tcPr>
            <w:tcW w:w="1034" w:type="dxa"/>
            <w:noWrap/>
          </w:tcPr>
          <w:p w:rsidR="00CC2DAC" w:rsidRDefault="00CC2DAC" w:rsidP="004A5237">
            <w:pPr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</w:tbl>
    <w:p w:rsidR="00CC2DAC" w:rsidRDefault="00CC2DAC" w:rsidP="002F68C7">
      <w:pPr>
        <w:jc w:val="center"/>
      </w:pPr>
    </w:p>
    <w:p w:rsidR="00CC2DAC" w:rsidRDefault="00CC2DAC" w:rsidP="002F68C7">
      <w:pPr>
        <w:jc w:val="center"/>
      </w:pPr>
    </w:p>
    <w:p w:rsidR="00CC2DAC" w:rsidRDefault="00CC2DAC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C2DAC" w:rsidRDefault="00CC2DAC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C2DAC" w:rsidRPr="00415B5A" w:rsidRDefault="00CC2DAC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C2DAC" w:rsidRPr="00415B5A" w:rsidRDefault="00CC2DAC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C2DAC" w:rsidRPr="00415B5A" w:rsidRDefault="00CC2DAC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C2DAC" w:rsidRDefault="00CC2DAC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>
        <w:rPr>
          <w:b/>
          <w:u w:val="single"/>
        </w:rPr>
        <w:t>23/12/2014</w:t>
      </w:r>
      <w:r>
        <w:t xml:space="preserve">, os documentos necessários para a contratação conforme a relação que será entregue na apresentação dos candidatos. </w:t>
      </w:r>
    </w:p>
    <w:p w:rsidR="00CC2DAC" w:rsidRDefault="00CC2DAC" w:rsidP="00D83D26">
      <w:pPr>
        <w:pStyle w:val="BodyTextIndent"/>
        <w:ind w:firstLine="720"/>
        <w:jc w:val="right"/>
        <w:rPr>
          <w:color w:val="000000"/>
          <w:sz w:val="24"/>
          <w:szCs w:val="24"/>
        </w:rPr>
      </w:pPr>
    </w:p>
    <w:p w:rsidR="00CC2DAC" w:rsidRDefault="00CC2DAC" w:rsidP="00D83D26">
      <w:pPr>
        <w:pStyle w:val="BodyTextIndent"/>
        <w:ind w:firstLine="720"/>
        <w:jc w:val="right"/>
        <w:rPr>
          <w:color w:val="000000"/>
          <w:sz w:val="24"/>
          <w:szCs w:val="24"/>
        </w:rPr>
      </w:pPr>
    </w:p>
    <w:p w:rsidR="00CC2DAC" w:rsidRDefault="00CC2DAC" w:rsidP="00D83D26">
      <w:pPr>
        <w:pStyle w:val="BodyTextIndent"/>
        <w:ind w:firstLine="720"/>
        <w:jc w:val="right"/>
        <w:rPr>
          <w:color w:val="000000"/>
          <w:sz w:val="24"/>
          <w:szCs w:val="24"/>
        </w:rPr>
      </w:pPr>
    </w:p>
    <w:p w:rsidR="00CC2DAC" w:rsidRDefault="00CC2DAC" w:rsidP="00D83D26">
      <w:pPr>
        <w:pStyle w:val="BodyTextIndent"/>
        <w:ind w:firstLine="720"/>
        <w:jc w:val="right"/>
        <w:rPr>
          <w:color w:val="000000"/>
          <w:sz w:val="24"/>
          <w:szCs w:val="24"/>
        </w:rPr>
      </w:pPr>
    </w:p>
    <w:p w:rsidR="00CC2DAC" w:rsidRDefault="00CC2DAC" w:rsidP="00D83D26">
      <w:pPr>
        <w:pStyle w:val="BodyTextIndent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C2DAC" w:rsidRDefault="00CC2DAC" w:rsidP="00C44DFD">
      <w:pPr>
        <w:pStyle w:val="BodyTextIndent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Aos quatro (</w:t>
      </w:r>
      <w:bookmarkStart w:id="0" w:name="_GoBack"/>
      <w:bookmarkEnd w:id="0"/>
      <w:r>
        <w:rPr>
          <w:color w:val="000000"/>
          <w:sz w:val="24"/>
          <w:szCs w:val="24"/>
        </w:rPr>
        <w:t>04) dias do mês de dezembro de 2014.</w:t>
      </w: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720"/>
        <w:jc w:val="both"/>
        <w:rPr>
          <w:color w:val="000000"/>
          <w:sz w:val="24"/>
          <w:szCs w:val="24"/>
        </w:rPr>
      </w:pPr>
    </w:p>
    <w:p w:rsidR="00CC2DAC" w:rsidRDefault="00CC2DAC" w:rsidP="00465945">
      <w:pPr>
        <w:pStyle w:val="BodyTextIndent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CC2DAC" w:rsidRPr="006403FB" w:rsidRDefault="00CC2DAC" w:rsidP="00465945">
      <w:pPr>
        <w:pStyle w:val="BodyTextIndent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CC2DAC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DAC" w:rsidRDefault="00CC2DAC">
      <w:r>
        <w:separator/>
      </w:r>
    </w:p>
  </w:endnote>
  <w:endnote w:type="continuationSeparator" w:id="0">
    <w:p w:rsidR="00CC2DAC" w:rsidRDefault="00CC2D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DAC" w:rsidRDefault="00CC2DAC" w:rsidP="00BA62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C2DAC" w:rsidRDefault="00CC2DAC" w:rsidP="00BA62D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DAC" w:rsidRDefault="00CC2DAC" w:rsidP="00BA62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C2DAC" w:rsidRPr="00713E68" w:rsidRDefault="00CC2DAC" w:rsidP="00873CF5">
    <w:pPr>
      <w:pStyle w:val="Footer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CC2DAC" w:rsidRPr="00713E68" w:rsidRDefault="00CC2DAC" w:rsidP="00873CF5">
    <w:pPr>
      <w:pStyle w:val="Footer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CC2DAC" w:rsidRDefault="00CC2D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DAC" w:rsidRDefault="00CC2DAC">
      <w:r>
        <w:separator/>
      </w:r>
    </w:p>
  </w:footnote>
  <w:footnote w:type="continuationSeparator" w:id="0">
    <w:p w:rsidR="00CC2DAC" w:rsidRDefault="00CC2D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DAC" w:rsidRDefault="00CC2DAC" w:rsidP="00745C4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C2DAC" w:rsidRDefault="00CC2DAC" w:rsidP="00BA62DC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CC2DAC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CC2DAC" w:rsidRDefault="00CC2DAC" w:rsidP="000F13D6">
          <w:pPr>
            <w:pStyle w:val="Header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83.25pt;height:60pt" o:ole="">
                <v:imagedata r:id="rId1" o:title=""/>
              </v:shape>
              <o:OLEObject Type="Embed" ProgID="CorelDraw.Graphic.9" ShapeID="_x0000_i1026" DrawAspect="Content" ObjectID="_1479041654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CC2DAC" w:rsidRPr="000F13D6" w:rsidRDefault="00CC2DAC" w:rsidP="000F13D6">
          <w:pPr>
            <w:pStyle w:val="Header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CC2DAC" w:rsidRPr="000F13D6" w:rsidRDefault="00CC2DAC" w:rsidP="000F13D6">
          <w:pPr>
            <w:pStyle w:val="Header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CC2DAC" w:rsidRPr="000F13D6" w:rsidRDefault="00CC2DAC" w:rsidP="000F13D6">
          <w:pPr>
            <w:pStyle w:val="Header"/>
            <w:jc w:val="center"/>
            <w:rPr>
              <w:rFonts w:ascii="Arial Black" w:hAnsi="Arial Black"/>
              <w:color w:val="000080"/>
            </w:rPr>
          </w:pPr>
        </w:p>
        <w:p w:rsidR="00CC2DAC" w:rsidRPr="000F13D6" w:rsidRDefault="00CC2DAC" w:rsidP="000F13D6">
          <w:pPr>
            <w:pStyle w:val="Header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CC2DAC" w:rsidRPr="000F13D6" w:rsidRDefault="00CC2DAC" w:rsidP="000F13D6">
          <w:pPr>
            <w:pStyle w:val="Header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CC2DAC" w:rsidRPr="002F38CA" w:rsidRDefault="00CC2DAC" w:rsidP="002F38C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45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1B6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B3548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D6060"/>
    <w:rsid w:val="003E01BB"/>
    <w:rsid w:val="003E2184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760E7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A5237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940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941D4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0927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C5ED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C2DAC"/>
    <w:rsid w:val="00CD2411"/>
    <w:rsid w:val="00CD639B"/>
    <w:rsid w:val="00CD78BE"/>
    <w:rsid w:val="00CE0ABE"/>
    <w:rsid w:val="00CE17F0"/>
    <w:rsid w:val="00CE240A"/>
    <w:rsid w:val="00CE3541"/>
    <w:rsid w:val="00D10B92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itle">
    <w:name w:val="Title"/>
    <w:basedOn w:val="Normal"/>
    <w:link w:val="TitleChar"/>
    <w:uiPriority w:val="99"/>
    <w:qFormat/>
    <w:rsid w:val="00757251"/>
    <w:pPr>
      <w:jc w:val="center"/>
    </w:pPr>
    <w:rPr>
      <w:b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03579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03579"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465945"/>
    <w:pPr>
      <w:ind w:firstLine="2552"/>
    </w:pPr>
    <w:rPr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03579"/>
    <w:rPr>
      <w:rFonts w:cs="Times New Roman"/>
      <w:sz w:val="24"/>
      <w:szCs w:val="24"/>
    </w:rPr>
  </w:style>
  <w:style w:type="table" w:styleId="TableGrid">
    <w:name w:val="Table Grid"/>
    <w:basedOn w:val="Table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BA62DC"/>
    <w:rPr>
      <w:rFonts w:cs="Times New Roman"/>
    </w:rPr>
  </w:style>
  <w:style w:type="paragraph" w:styleId="BodyTextIndent3">
    <w:name w:val="Body Text Indent 3"/>
    <w:basedOn w:val="Normal"/>
    <w:link w:val="BodyTextIndent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BodyTextIndent2">
    <w:name w:val="Body Text Indent 2"/>
    <w:basedOn w:val="Normal"/>
    <w:link w:val="BodyTextIndent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BodyText2">
    <w:name w:val="Body Text 2"/>
    <w:basedOn w:val="Normal"/>
    <w:link w:val="BodyText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9C3BBE"/>
    <w:rPr>
      <w:rFonts w:cs="Times New Roman"/>
      <w:color w:val="0000FF"/>
      <w:u w:val="single"/>
    </w:rPr>
  </w:style>
  <w:style w:type="paragraph" w:styleId="BlockText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BodyText3">
    <w:name w:val="Body Text 3"/>
    <w:basedOn w:val="Normal"/>
    <w:link w:val="BodyText3Char"/>
    <w:uiPriority w:val="99"/>
    <w:rsid w:val="009C3BB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003579"/>
    <w:rPr>
      <w:rFonts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9C3BBE"/>
    <w:pPr>
      <w:spacing w:after="12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z-TopofForm">
    <w:name w:val="HTML Top of Form"/>
    <w:basedOn w:val="Normal"/>
    <w:next w:val="Normal"/>
    <w:link w:val="z-TopofFormChar1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DefaultParagraphFont"/>
    <w:link w:val="z-TopofForm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z-BottomofForm">
    <w:name w:val="HTML Bottom of Form"/>
    <w:basedOn w:val="Normal"/>
    <w:next w:val="Normal"/>
    <w:link w:val="z-BottomofFormChar1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DefaultParagraphFont"/>
    <w:link w:val="z-BottomofForm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0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4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442</Words>
  <Characters>2387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subject/>
  <dc:creator>Instituto Saber</dc:creator>
  <cp:keywords/>
  <dc:description/>
  <cp:lastModifiedBy>camilat</cp:lastModifiedBy>
  <cp:revision>2</cp:revision>
  <cp:lastPrinted>2014-12-02T18:07:00Z</cp:lastPrinted>
  <dcterms:created xsi:type="dcterms:W3CDTF">2014-12-02T18:08:00Z</dcterms:created>
  <dcterms:modified xsi:type="dcterms:W3CDTF">2014-12-02T18:08:00Z</dcterms:modified>
</cp:coreProperties>
</file>